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7A93F" w14:textId="4F548033" w:rsidR="002A67F6" w:rsidRDefault="00F24B2A" w:rsidP="00D45EE1">
      <w:pPr>
        <w:jc w:val="center"/>
      </w:pPr>
      <w:r>
        <w:t>SUSUNAN ACARA APEL HARI SANTRI</w:t>
      </w:r>
      <w:r w:rsidR="00D45EE1">
        <w:t xml:space="preserve"> NASIONAL</w:t>
      </w:r>
    </w:p>
    <w:p w14:paraId="087AA8D1" w14:textId="48E34071" w:rsidR="00F24B2A" w:rsidRDefault="00F24B2A" w:rsidP="00ED5211">
      <w:pPr>
        <w:jc w:val="center"/>
      </w:pPr>
      <w:r>
        <w:t xml:space="preserve"> TAHUN 202</w:t>
      </w:r>
      <w:r w:rsidR="00ED5211">
        <w:t>5</w:t>
      </w:r>
    </w:p>
    <w:p w14:paraId="7A69010D" w14:textId="23354F4B" w:rsidR="00F24B2A" w:rsidRDefault="00F24B2A" w:rsidP="00D45EE1">
      <w:pPr>
        <w:jc w:val="center"/>
      </w:pPr>
      <w:r>
        <w:t>HARI SELASA 22 OKTOBER 202</w:t>
      </w:r>
      <w:r w:rsidR="00ED5211">
        <w:t>5</w:t>
      </w:r>
      <w:r>
        <w:t>, JAM 08.00 WITA</w:t>
      </w:r>
    </w:p>
    <w:p w14:paraId="5D0EF890" w14:textId="22628BB3" w:rsidR="00F24B2A" w:rsidRDefault="00F24B2A"/>
    <w:p w14:paraId="39960E45" w14:textId="4CAE4867" w:rsidR="00F24B2A" w:rsidRDefault="00F24B2A"/>
    <w:p w14:paraId="551C815E" w14:textId="419BC6D8" w:rsidR="00F24B2A" w:rsidRDefault="00F24B2A"/>
    <w:p w14:paraId="10282231" w14:textId="0074E219" w:rsidR="00F24B2A" w:rsidRDefault="00F24B2A" w:rsidP="00F24B2A">
      <w:pPr>
        <w:pStyle w:val="ListParagraph"/>
        <w:numPr>
          <w:ilvl w:val="0"/>
          <w:numId w:val="16"/>
        </w:numPr>
      </w:pPr>
      <w:r>
        <w:t>MASING – MASING PESERTA APEL HARI SANTRI NASIONAL SUDAH BERADA DITEMPAT YANG TELAH DI</w:t>
      </w:r>
      <w:r w:rsidR="00D45EE1">
        <w:t>TENTUKAN</w:t>
      </w:r>
    </w:p>
    <w:p w14:paraId="044BD268" w14:textId="536B778F" w:rsidR="00412811" w:rsidRDefault="00412811" w:rsidP="00412811"/>
    <w:p w14:paraId="5CD687E2" w14:textId="2A68B5A8" w:rsidR="00412811" w:rsidRDefault="00412811" w:rsidP="00412811">
      <w:pPr>
        <w:pStyle w:val="ListParagraph"/>
        <w:numPr>
          <w:ilvl w:val="0"/>
          <w:numId w:val="16"/>
        </w:numPr>
      </w:pPr>
      <w:r>
        <w:t>PEMIMPIN APEL</w:t>
      </w:r>
      <w:r w:rsidR="00D45EE1">
        <w:t xml:space="preserve"> HARI SANTRI</w:t>
      </w:r>
      <w:r w:rsidR="001B6765">
        <w:t xml:space="preserve"> NASIONAL</w:t>
      </w:r>
      <w:r>
        <w:t xml:space="preserve"> MEMASUKI LAPANGAN UPACARA, BARISAN DISIAPKAN</w:t>
      </w:r>
    </w:p>
    <w:p w14:paraId="2040EE40" w14:textId="77777777" w:rsidR="00412811" w:rsidRDefault="00412811" w:rsidP="00412811">
      <w:pPr>
        <w:pStyle w:val="ListParagraph"/>
      </w:pPr>
    </w:p>
    <w:p w14:paraId="1D60A905" w14:textId="29AFC200" w:rsidR="00412811" w:rsidRDefault="00412811" w:rsidP="00412811">
      <w:pPr>
        <w:pStyle w:val="ListParagraph"/>
        <w:numPr>
          <w:ilvl w:val="0"/>
          <w:numId w:val="16"/>
        </w:numPr>
      </w:pPr>
      <w:r>
        <w:t>LAPORAN PERWIRA APEL</w:t>
      </w:r>
      <w:r w:rsidR="001B6765">
        <w:t xml:space="preserve"> HARI SANTRI NASIONAL</w:t>
      </w:r>
      <w:r>
        <w:t xml:space="preserve"> KEPADA PEMBINA APEL, BAHWA APEL HARI SANTRI NASIONAL SEGERA DIMULAI</w:t>
      </w:r>
    </w:p>
    <w:p w14:paraId="1E8ADA8A" w14:textId="77777777" w:rsidR="00647430" w:rsidRDefault="00647430" w:rsidP="00647430">
      <w:pPr>
        <w:pStyle w:val="ListParagraph"/>
      </w:pPr>
    </w:p>
    <w:p w14:paraId="3281294E" w14:textId="3AF4D849" w:rsidR="00816C44" w:rsidRDefault="00647430" w:rsidP="00377396">
      <w:pPr>
        <w:pStyle w:val="ListParagraph"/>
        <w:numPr>
          <w:ilvl w:val="0"/>
          <w:numId w:val="16"/>
        </w:numPr>
        <w:spacing w:after="120"/>
      </w:pPr>
      <w:r>
        <w:t xml:space="preserve">PEMBINA APEL HARI SANTRI NASIONAL MEMASUKI LAPANGAN </w:t>
      </w:r>
      <w:r w:rsidR="001B6765">
        <w:t>APEL</w:t>
      </w:r>
      <w:r w:rsidR="00377396">
        <w:t xml:space="preserve">, DAN LANGSUNG MENEMPATI MIMBAR </w:t>
      </w:r>
      <w:r w:rsidR="001B6765">
        <w:t>APEL</w:t>
      </w:r>
    </w:p>
    <w:p w14:paraId="1181C82D" w14:textId="77777777" w:rsidR="00377396" w:rsidRDefault="00377396" w:rsidP="00377396"/>
    <w:p w14:paraId="4D618D93" w14:textId="13EFBD5E" w:rsidR="00816C44" w:rsidRDefault="00816C44" w:rsidP="00412811">
      <w:pPr>
        <w:pStyle w:val="ListParagraph"/>
        <w:numPr>
          <w:ilvl w:val="0"/>
          <w:numId w:val="16"/>
        </w:numPr>
      </w:pPr>
      <w:r>
        <w:t>PENGHORMATAN UMUM KEPADA PEMBINA APEL HARI SANTRI</w:t>
      </w:r>
      <w:r w:rsidR="00D45EE1">
        <w:t xml:space="preserve"> NASIONA</w:t>
      </w:r>
      <w:r w:rsidR="00647430">
        <w:t>L</w:t>
      </w:r>
      <w:r w:rsidR="00377396">
        <w:t>, DIPIMPIN OLEH PEMIMPIN APEL</w:t>
      </w:r>
    </w:p>
    <w:p w14:paraId="32094819" w14:textId="77777777" w:rsidR="00816C44" w:rsidRDefault="00816C44" w:rsidP="00816C44">
      <w:pPr>
        <w:pStyle w:val="ListParagraph"/>
      </w:pPr>
    </w:p>
    <w:p w14:paraId="159C8E3C" w14:textId="04D2A884" w:rsidR="00816C44" w:rsidRDefault="00816C44" w:rsidP="00412811">
      <w:pPr>
        <w:pStyle w:val="ListParagraph"/>
        <w:numPr>
          <w:ilvl w:val="0"/>
          <w:numId w:val="16"/>
        </w:numPr>
      </w:pPr>
      <w:r>
        <w:t xml:space="preserve">LAPORAN PEMIMPIN </w:t>
      </w:r>
      <w:r w:rsidR="005D7DA9">
        <w:t>APEL</w:t>
      </w:r>
      <w:r w:rsidR="001B6765">
        <w:t xml:space="preserve"> HARI SANTRI NASIONAL,</w:t>
      </w:r>
      <w:r w:rsidR="005D7DA9">
        <w:t xml:space="preserve"> KEPADA PEMBINA APEL ( BAHWA APEL DALAM RANGKA HARI SANTRI NASIONAL</w:t>
      </w:r>
      <w:r w:rsidR="00D45EE1">
        <w:t xml:space="preserve"> TANGGAL 22 OKTOBER</w:t>
      </w:r>
      <w:r w:rsidR="005D7DA9">
        <w:t xml:space="preserve"> TAHUN 202</w:t>
      </w:r>
      <w:r w:rsidR="00ED5211">
        <w:t>5</w:t>
      </w:r>
      <w:r w:rsidR="005D7DA9">
        <w:t xml:space="preserve"> SIAP DILAKSANAKAN</w:t>
      </w:r>
    </w:p>
    <w:p w14:paraId="4E253C8A" w14:textId="77777777" w:rsidR="005D7DA9" w:rsidRDefault="005D7DA9" w:rsidP="005D7DA9">
      <w:pPr>
        <w:pStyle w:val="ListParagraph"/>
      </w:pPr>
    </w:p>
    <w:p w14:paraId="04D08259" w14:textId="661A2DB7" w:rsidR="005D7DA9" w:rsidRDefault="00E9769E" w:rsidP="00412811">
      <w:pPr>
        <w:pStyle w:val="ListParagraph"/>
        <w:numPr>
          <w:ilvl w:val="0"/>
          <w:numId w:val="16"/>
        </w:numPr>
      </w:pPr>
      <w:r>
        <w:t>MENYANYIKAN LAGU INDONESIA RAYA HADIRIN DIMOHON BERDIRI</w:t>
      </w:r>
      <w:r w:rsidR="003A25EC">
        <w:t xml:space="preserve"> / </w:t>
      </w:r>
      <w:r w:rsidR="00D51355">
        <w:t>HADIRIN DIMOHON DUDUK KEMBALI</w:t>
      </w:r>
    </w:p>
    <w:p w14:paraId="6E61CADD" w14:textId="77777777" w:rsidR="005D7DA9" w:rsidRDefault="005D7DA9" w:rsidP="005D7DA9">
      <w:pPr>
        <w:pStyle w:val="ListParagraph"/>
      </w:pPr>
    </w:p>
    <w:p w14:paraId="03690141" w14:textId="5482B464" w:rsidR="005D7DA9" w:rsidRDefault="00E9769E" w:rsidP="00412811">
      <w:pPr>
        <w:pStyle w:val="ListParagraph"/>
        <w:numPr>
          <w:ilvl w:val="0"/>
          <w:numId w:val="16"/>
        </w:numPr>
      </w:pPr>
      <w:r>
        <w:t xml:space="preserve">PEMBACAAN DOA OLEH </w:t>
      </w:r>
      <w:r w:rsidR="00D51355">
        <w:t>…………………………………………………..</w:t>
      </w:r>
      <w:r>
        <w:t xml:space="preserve"> </w:t>
      </w:r>
    </w:p>
    <w:p w14:paraId="68B41292" w14:textId="77777777" w:rsidR="00E9769E" w:rsidRDefault="00E9769E" w:rsidP="00E9769E">
      <w:pPr>
        <w:pStyle w:val="ListParagraph"/>
      </w:pPr>
    </w:p>
    <w:p w14:paraId="78D3997C" w14:textId="5488801C" w:rsidR="00E9769E" w:rsidRDefault="00E9769E" w:rsidP="00412811">
      <w:pPr>
        <w:pStyle w:val="ListParagraph"/>
        <w:numPr>
          <w:ilvl w:val="0"/>
          <w:numId w:val="16"/>
        </w:numPr>
      </w:pPr>
      <w:r>
        <w:t>PEMBACAAN TEKS PANCASILA OLEH PEMBINA APEL HARI SANTRI</w:t>
      </w:r>
      <w:r w:rsidR="001B6765">
        <w:t xml:space="preserve"> NASIONAL,</w:t>
      </w:r>
      <w:r>
        <w:t xml:space="preserve"> DITIRUKAN OLEH SELURUH PESERTA APEL</w:t>
      </w:r>
    </w:p>
    <w:p w14:paraId="48580498" w14:textId="77777777" w:rsidR="00E9769E" w:rsidRDefault="00E9769E" w:rsidP="00E9769E">
      <w:pPr>
        <w:pStyle w:val="ListParagraph"/>
      </w:pPr>
    </w:p>
    <w:p w14:paraId="1B9BF022" w14:textId="2E110330" w:rsidR="00E9769E" w:rsidRDefault="00680A95" w:rsidP="00412811">
      <w:pPr>
        <w:pStyle w:val="ListParagraph"/>
        <w:numPr>
          <w:ilvl w:val="0"/>
          <w:numId w:val="16"/>
        </w:numPr>
      </w:pPr>
      <w:r>
        <w:t>PEMBACAAN TEKS PEMBUKAAN UNDANG-UNDANG DASAR TAHUN 1945</w:t>
      </w:r>
    </w:p>
    <w:p w14:paraId="61323F5F" w14:textId="77777777" w:rsidR="00680A95" w:rsidRDefault="00680A95" w:rsidP="00680A95">
      <w:pPr>
        <w:pStyle w:val="ListParagraph"/>
      </w:pPr>
    </w:p>
    <w:p w14:paraId="5DB4190F" w14:textId="1C31988D" w:rsidR="00680A95" w:rsidRDefault="00680A95" w:rsidP="00412811">
      <w:pPr>
        <w:pStyle w:val="ListParagraph"/>
        <w:numPr>
          <w:ilvl w:val="0"/>
          <w:numId w:val="16"/>
        </w:numPr>
      </w:pPr>
      <w:r>
        <w:t>PEMBACAAN IKRAR SANTRI DIIKUTI OLEH SELURUH SANTRI PESERTA APEL</w:t>
      </w:r>
    </w:p>
    <w:p w14:paraId="4A0B16A7" w14:textId="77777777" w:rsidR="00680A95" w:rsidRDefault="00680A95" w:rsidP="00680A95">
      <w:pPr>
        <w:pStyle w:val="ListParagraph"/>
      </w:pPr>
    </w:p>
    <w:p w14:paraId="3BD9E6E3" w14:textId="19FA8EA0" w:rsidR="00AB3A3F" w:rsidRDefault="00AB3A3F" w:rsidP="00412811">
      <w:pPr>
        <w:pStyle w:val="ListParagraph"/>
        <w:numPr>
          <w:ilvl w:val="0"/>
          <w:numId w:val="16"/>
        </w:numPr>
      </w:pPr>
      <w:r>
        <w:t>SAMBUTAN DAN AMANAT MENTERI AGAMA REPUBLIK INDONESIA DIBACAKAN OLEH PEMBINA APEL HARI SANTRI</w:t>
      </w:r>
      <w:r w:rsidR="001B6765">
        <w:t xml:space="preserve"> NASIONAL,</w:t>
      </w:r>
      <w:r>
        <w:t xml:space="preserve"> BARISAN DI ISTIRAHATKAN</w:t>
      </w:r>
    </w:p>
    <w:p w14:paraId="317B638A" w14:textId="77777777" w:rsidR="00AB3A3F" w:rsidRDefault="00AB3A3F" w:rsidP="00AB3A3F">
      <w:pPr>
        <w:pStyle w:val="ListParagraph"/>
      </w:pPr>
    </w:p>
    <w:p w14:paraId="1817AED2" w14:textId="15C54F0E" w:rsidR="00264513" w:rsidRDefault="003A25EC" w:rsidP="00412811">
      <w:pPr>
        <w:pStyle w:val="ListParagraph"/>
        <w:numPr>
          <w:ilvl w:val="0"/>
          <w:numId w:val="16"/>
        </w:numPr>
      </w:pPr>
      <w:r>
        <w:t>MENYANYIKAN LAGU MARS SANTRI DAN LAGU YALAL WATHAN</w:t>
      </w:r>
    </w:p>
    <w:p w14:paraId="5F9A7AD4" w14:textId="77777777" w:rsidR="00264513" w:rsidRDefault="00264513" w:rsidP="00264513">
      <w:pPr>
        <w:pStyle w:val="ListParagraph"/>
      </w:pPr>
    </w:p>
    <w:p w14:paraId="62C35F03" w14:textId="5D054F24" w:rsidR="00264513" w:rsidRDefault="003A25EC" w:rsidP="00412811">
      <w:pPr>
        <w:pStyle w:val="ListParagraph"/>
        <w:numPr>
          <w:ilvl w:val="0"/>
          <w:numId w:val="16"/>
        </w:numPr>
      </w:pPr>
      <w:r>
        <w:t>LAPORAN PEMIMPIN APEL</w:t>
      </w:r>
      <w:r w:rsidR="001B6765">
        <w:t xml:space="preserve"> HARI SANTRI NASIONAL,</w:t>
      </w:r>
      <w:r>
        <w:t xml:space="preserve"> KEPADA PEMBINA APEL, BAHWA APEL HARI SANTRI NASIONAL TANGGAL 22 OKTOBER TAHUN 202</w:t>
      </w:r>
      <w:r w:rsidR="00E005D6">
        <w:t>5</w:t>
      </w:r>
      <w:r>
        <w:t xml:space="preserve"> TELAH SELESAI</w:t>
      </w:r>
    </w:p>
    <w:p w14:paraId="7C20D133" w14:textId="77777777" w:rsidR="00264513" w:rsidRDefault="00264513" w:rsidP="003A25EC">
      <w:pPr>
        <w:ind w:left="360"/>
      </w:pPr>
    </w:p>
    <w:p w14:paraId="03DF680B" w14:textId="4C525343" w:rsidR="00D45EE1" w:rsidRDefault="00264513" w:rsidP="00412811">
      <w:pPr>
        <w:pStyle w:val="ListParagraph"/>
        <w:numPr>
          <w:ilvl w:val="0"/>
          <w:numId w:val="16"/>
        </w:numPr>
      </w:pPr>
      <w:r>
        <w:t>PE</w:t>
      </w:r>
      <w:r w:rsidR="00C02775">
        <w:t>NGHORMATAN UMUM KEPADA PEMBINA APEL HARI SANTRI NASIONAL</w:t>
      </w:r>
      <w:r w:rsidR="00153A6D">
        <w:t>, DIPIMPIN OLEH PEMIMPIN APEL</w:t>
      </w:r>
    </w:p>
    <w:p w14:paraId="2CA71C4E" w14:textId="77777777" w:rsidR="00D45EE1" w:rsidRDefault="00D45EE1" w:rsidP="00D45EE1">
      <w:pPr>
        <w:pStyle w:val="ListParagraph"/>
      </w:pPr>
    </w:p>
    <w:p w14:paraId="56113B84" w14:textId="699DA1DB" w:rsidR="00C02775" w:rsidRDefault="00C02775" w:rsidP="00412811">
      <w:pPr>
        <w:pStyle w:val="ListParagraph"/>
        <w:numPr>
          <w:ilvl w:val="0"/>
          <w:numId w:val="16"/>
        </w:numPr>
      </w:pPr>
      <w:r>
        <w:t>PEMBINA APEL HARI SANTRI NASIONAL MENINGGALKAN MIMBAR APEL, MENUJU TEMPAT YANG TELAH DITENTUKAN</w:t>
      </w:r>
    </w:p>
    <w:p w14:paraId="6E250BD8" w14:textId="77777777" w:rsidR="00C02775" w:rsidRDefault="00C02775" w:rsidP="00C02775">
      <w:pPr>
        <w:pStyle w:val="ListParagraph"/>
      </w:pPr>
    </w:p>
    <w:p w14:paraId="3927E1B8" w14:textId="3CFC06CD" w:rsidR="00680A95" w:rsidRDefault="00C02775" w:rsidP="00412811">
      <w:pPr>
        <w:pStyle w:val="ListParagraph"/>
        <w:numPr>
          <w:ilvl w:val="0"/>
          <w:numId w:val="16"/>
        </w:numPr>
      </w:pPr>
      <w:r>
        <w:t xml:space="preserve">APEL HARI SANTRI NASIONAL SELESAI </w:t>
      </w:r>
      <w:r w:rsidR="006F396B">
        <w:t xml:space="preserve">/ </w:t>
      </w:r>
      <w:bookmarkStart w:id="0" w:name="_GoBack"/>
      <w:bookmarkEnd w:id="0"/>
      <w:r>
        <w:t xml:space="preserve">BARISAN DAPAT </w:t>
      </w:r>
      <w:r w:rsidR="003F1409">
        <w:t xml:space="preserve"> </w:t>
      </w:r>
      <w:r>
        <w:t>DIBUBARKAN</w:t>
      </w:r>
    </w:p>
    <w:sectPr w:rsidR="00680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64ADB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BEB0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76CE3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6E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7049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60AB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58B7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78BB5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4A09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20B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5326E"/>
    <w:multiLevelType w:val="multilevel"/>
    <w:tmpl w:val="9E26B4E8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35EF4F0C"/>
    <w:multiLevelType w:val="hybridMultilevel"/>
    <w:tmpl w:val="441AF6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75B90"/>
    <w:multiLevelType w:val="multilevel"/>
    <w:tmpl w:val="9E26B4E8"/>
    <w:numStyleLink w:val="ArticleSection"/>
  </w:abstractNum>
  <w:abstractNum w:abstractNumId="13" w15:restartNumberingAfterBreak="0">
    <w:nsid w:val="5E7B579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B960E42"/>
    <w:multiLevelType w:val="multilevel"/>
    <w:tmpl w:val="9E26B4E8"/>
    <w:numStyleLink w:val="ArticleSection"/>
  </w:abstractNum>
  <w:abstractNum w:abstractNumId="15" w15:restartNumberingAfterBreak="0">
    <w:nsid w:val="7D9F098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0"/>
  </w:num>
  <w:num w:numId="5">
    <w:abstractNumId w:val="12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NotTrackFormatting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2A"/>
    <w:rsid w:val="00153A6D"/>
    <w:rsid w:val="001B6765"/>
    <w:rsid w:val="00264513"/>
    <w:rsid w:val="002A67F6"/>
    <w:rsid w:val="00377396"/>
    <w:rsid w:val="003A25EC"/>
    <w:rsid w:val="003F1409"/>
    <w:rsid w:val="00412811"/>
    <w:rsid w:val="005D7DA9"/>
    <w:rsid w:val="00647430"/>
    <w:rsid w:val="00680A95"/>
    <w:rsid w:val="006F396B"/>
    <w:rsid w:val="00816C44"/>
    <w:rsid w:val="00AB3A3F"/>
    <w:rsid w:val="00C02775"/>
    <w:rsid w:val="00C72737"/>
    <w:rsid w:val="00D45EE1"/>
    <w:rsid w:val="00D51355"/>
    <w:rsid w:val="00E005D6"/>
    <w:rsid w:val="00E9769E"/>
    <w:rsid w:val="00ED5211"/>
    <w:rsid w:val="00F2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15555E3"/>
  <w15:docId w15:val="{6DFBF770-9165-46FB-8140-6E550A81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uiPriority w:val="9"/>
    <w:semiHidden/>
    <w:unhideWhenUsed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pPr>
      <w:numPr>
        <w:numId w:val="1"/>
      </w:numPr>
    </w:pPr>
  </w:style>
  <w:style w:type="numbering" w:styleId="1ai">
    <w:name w:val="Outline List 1"/>
    <w:basedOn w:val="NoList"/>
    <w:pPr>
      <w:numPr>
        <w:numId w:val="3"/>
      </w:numPr>
    </w:pPr>
  </w:style>
  <w:style w:type="numbering" w:styleId="ArticleSection">
    <w:name w:val="Outline List 3"/>
    <w:basedOn w:val="NoList"/>
    <w:pPr>
      <w:numPr>
        <w:numId w:val="4"/>
      </w:numPr>
    </w:pPr>
  </w:style>
  <w:style w:type="paragraph" w:styleId="BlockText">
    <w:name w:val="Block Text"/>
    <w:basedOn w:val="Normal"/>
    <w:uiPriority w:val="99"/>
    <w:semiHidden/>
    <w:unhideWhenUsed/>
    <w:qFormat/>
    <w:pPr>
      <w:spacing w:after="120"/>
      <w:ind w:left="1440" w:right="1440"/>
    </w:pPr>
  </w:style>
  <w:style w:type="paragraph" w:styleId="BodyText">
    <w:name w:val="Body Text"/>
    <w:basedOn w:val="Normal"/>
    <w:uiPriority w:val="99"/>
    <w:semiHidden/>
    <w:unhideWhenUsed/>
    <w:pPr>
      <w:spacing w:after="120"/>
    </w:pPr>
  </w:style>
  <w:style w:type="paragraph" w:styleId="BodyText2">
    <w:name w:val="Body Text 2"/>
    <w:basedOn w:val="Normal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unhideWhenUsed/>
    <w:pPr>
      <w:ind w:firstLine="210"/>
    </w:pPr>
  </w:style>
  <w:style w:type="paragraph" w:styleId="BodyTextIndent">
    <w:name w:val="Body Text Indent"/>
    <w:basedOn w:val="Normal"/>
    <w:uiPriority w:val="99"/>
    <w:semiHidden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uiPriority w:val="99"/>
    <w:semiHidden/>
    <w:unhideWhenUsed/>
    <w:pPr>
      <w:ind w:firstLine="210"/>
    </w:pPr>
  </w:style>
  <w:style w:type="paragraph" w:styleId="BodyTextIndent2">
    <w:name w:val="Body Text Indent 2"/>
    <w:basedOn w:val="Normal"/>
    <w:uiPriority w:val="99"/>
    <w:semiHidden/>
    <w:unhideWhenUsed/>
    <w:pPr>
      <w:spacing w:after="120" w:line="480" w:lineRule="auto"/>
      <w:ind w:left="360"/>
    </w:pPr>
  </w:style>
  <w:style w:type="paragraph" w:styleId="BodyTextIndent3">
    <w:name w:val="Body Text Indent 3"/>
    <w:basedOn w:val="Normal"/>
    <w:uiPriority w:val="99"/>
    <w:semiHidden/>
    <w:unhideWhenUsed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uiPriority w:val="99"/>
    <w:semiHidden/>
    <w:unhideWhenUsed/>
    <w:pPr>
      <w:ind w:left="4320"/>
    </w:pPr>
  </w:style>
  <w:style w:type="paragraph" w:styleId="Date">
    <w:name w:val="Date"/>
    <w:basedOn w:val="Normal"/>
    <w:next w:val="Normal"/>
    <w:uiPriority w:val="99"/>
    <w:semiHidden/>
    <w:unhideWhenUsed/>
  </w:style>
  <w:style w:type="paragraph" w:styleId="E-mailSignature">
    <w:name w:val="E-mail Signature"/>
    <w:basedOn w:val="Normal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uiPriority w:val="99"/>
    <w:semiHidden/>
    <w:unhideWhenUsed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99"/>
    <w:semiHidden/>
    <w:unhideWhenUsed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uiPriority w:val="99"/>
    <w:semiHidden/>
    <w:unhideWhenUsed/>
  </w:style>
  <w:style w:type="paragraph" w:styleId="HTMLAddress">
    <w:name w:val="HTML Address"/>
    <w:basedOn w:val="Normal"/>
    <w:uiPriority w:val="99"/>
    <w:semiHidden/>
    <w:unhideWhenUsed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List">
    <w:name w:val="List"/>
    <w:basedOn w:val="Normal"/>
    <w:uiPriority w:val="99"/>
    <w:semiHidden/>
    <w:unhideWhenUsed/>
    <w:pPr>
      <w:ind w:left="360" w:hanging="360"/>
    </w:pPr>
  </w:style>
  <w:style w:type="paragraph" w:styleId="List2">
    <w:name w:val="List 2"/>
    <w:basedOn w:val="Normal"/>
    <w:uiPriority w:val="99"/>
    <w:semiHidden/>
    <w:unhideWhenUsed/>
    <w:pPr>
      <w:ind w:left="720" w:hanging="360"/>
    </w:pPr>
  </w:style>
  <w:style w:type="paragraph" w:styleId="List3">
    <w:name w:val="List 3"/>
    <w:basedOn w:val="Normal"/>
    <w:uiPriority w:val="99"/>
    <w:semiHidden/>
    <w:unhideWhenUsed/>
    <w:pPr>
      <w:ind w:left="1080" w:hanging="360"/>
    </w:pPr>
  </w:style>
  <w:style w:type="paragraph" w:styleId="List4">
    <w:name w:val="List 4"/>
    <w:basedOn w:val="Normal"/>
    <w:uiPriority w:val="99"/>
    <w:semiHidden/>
    <w:unhideWhenUsed/>
    <w:pPr>
      <w:ind w:left="1440" w:hanging="360"/>
    </w:pPr>
  </w:style>
  <w:style w:type="paragraph" w:styleId="List5">
    <w:name w:val="List 5"/>
    <w:basedOn w:val="Normal"/>
    <w:uiPriority w:val="99"/>
    <w:semiHidden/>
    <w:unhideWhenUsed/>
    <w:pPr>
      <w:ind w:left="1800" w:hanging="360"/>
    </w:pPr>
  </w:style>
  <w:style w:type="paragraph" w:styleId="ListBullet">
    <w:name w:val="List Bullet"/>
    <w:basedOn w:val="Normal"/>
    <w:uiPriority w:val="99"/>
    <w:semiHidden/>
    <w:unhideWhenUsed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unhideWhenUsed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unhideWhenUsed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unhideWhenUsed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unhideWhenUsed/>
    <w:pPr>
      <w:numPr>
        <w:numId w:val="10"/>
      </w:numPr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unhideWhenUsed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unhideWhenUsed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unhideWhenUsed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unhideWhenUsed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unhideWhenUsed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</w:style>
  <w:style w:type="paragraph" w:styleId="NormalIndent">
    <w:name w:val="Normal Indent"/>
    <w:basedOn w:val="Normal"/>
    <w:uiPriority w:val="99"/>
    <w:semiHidden/>
    <w:unhideWhenUsed/>
    <w:pPr>
      <w:ind w:left="720"/>
    </w:pPr>
  </w:style>
  <w:style w:type="paragraph" w:styleId="NoteHeading">
    <w:name w:val="Note Heading"/>
    <w:basedOn w:val="Normal"/>
    <w:next w:val="Normal"/>
    <w:uiPriority w:val="99"/>
    <w:semiHidden/>
    <w:unhideWhenUsed/>
  </w:style>
  <w:style w:type="character" w:styleId="PageNumber">
    <w:name w:val="page number"/>
    <w:basedOn w:val="DefaultParagraphFont"/>
    <w:uiPriority w:val="99"/>
    <w:semiHidden/>
    <w:unhideWhenUsed/>
  </w:style>
  <w:style w:type="paragraph" w:styleId="PlainText">
    <w:name w:val="Plain Text"/>
    <w:basedOn w:val="Normal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unhideWhenUsed/>
  </w:style>
  <w:style w:type="paragraph" w:styleId="Signature">
    <w:name w:val="Signature"/>
    <w:basedOn w:val="Normal"/>
    <w:uiPriority w:val="99"/>
    <w:semiHidden/>
    <w:unhideWhenUsed/>
    <w:pPr>
      <w:ind w:left="4320"/>
    </w:pPr>
  </w:style>
  <w:style w:type="character" w:styleId="Strong">
    <w:name w:val="Strong"/>
    <w:basedOn w:val="DefaultParagraphFont"/>
    <w:uiPriority w:val="23"/>
    <w:qFormat/>
    <w:rPr>
      <w:b/>
      <w:bCs/>
    </w:rPr>
  </w:style>
  <w:style w:type="paragraph" w:styleId="Subtitle">
    <w:name w:val="Subtitle"/>
    <w:basedOn w:val="Normal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table" w:styleId="Table3Deffects1">
    <w:name w:val="Table 3D effects 1"/>
    <w:basedOn w:val="TableNormal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alloonText">
    <w:name w:val="Balloon Text"/>
    <w:basedOn w:val="Normal"/>
    <w:uiPriority w:val="99"/>
    <w:semiHidden/>
    <w:unhideWhenUsed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Pr>
      <w:b/>
      <w:bCs/>
    </w:rPr>
  </w:style>
  <w:style w:type="paragraph" w:styleId="DocumentMap">
    <w:name w:val="Document Map"/>
    <w:basedOn w:val="Normal"/>
    <w:uiPriority w:val="99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uiPriority w:val="99"/>
    <w:semiHidden/>
    <w:unhideWhenUsed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uiPriority w:val="99"/>
    <w:semiHidden/>
    <w:unhideWhenUsed/>
    <w:rPr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="Arial" w:hAnsi="Arial" w:cs="Arial"/>
      <w:b/>
      <w:bCs/>
    </w:rPr>
  </w:style>
  <w:style w:type="paragraph" w:styleId="MacroText">
    <w:name w:val="macro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unhideWhenUsed/>
  </w:style>
  <w:style w:type="paragraph" w:styleId="TOC2">
    <w:name w:val="toc 2"/>
    <w:basedOn w:val="Normal"/>
    <w:next w:val="Normal"/>
    <w:autoRedefine/>
    <w:uiPriority w:val="99"/>
    <w:semiHidden/>
    <w:unhideWhenUsed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unhideWhenUsed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unhideWhenUsed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pPr>
      <w:ind w:left="1920"/>
    </w:pPr>
  </w:style>
  <w:style w:type="paragraph" w:styleId="ListParagraph">
    <w:name w:val="List Paragraph"/>
    <w:basedOn w:val="Normal"/>
    <w:uiPriority w:val="34"/>
    <w:qFormat/>
    <w:rsid w:val="00F24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Office%20Word%2020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2003.dotx</Template>
  <TotalTime>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etta palontaraq</cp:lastModifiedBy>
  <cp:revision>3</cp:revision>
  <cp:lastPrinted>2024-10-21T02:49:00Z</cp:lastPrinted>
  <dcterms:created xsi:type="dcterms:W3CDTF">2025-10-10T06:18:00Z</dcterms:created>
  <dcterms:modified xsi:type="dcterms:W3CDTF">2025-10-10T10:45:00Z</dcterms:modified>
</cp:coreProperties>
</file>